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61" w:rsidRPr="00575D61" w:rsidRDefault="003505F4" w:rsidP="003505F4">
      <w:pPr>
        <w:jc w:val="center"/>
      </w:pPr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914400</wp:posOffset>
            </wp:positionV>
            <wp:extent cx="4361688" cy="2011680"/>
            <wp:effectExtent l="0" t="0" r="1270" b="7620"/>
            <wp:wrapThrough wrapText="bothSides">
              <wp:wrapPolygon edited="0">
                <wp:start x="0" y="0"/>
                <wp:lineTo x="0" y="21477"/>
                <wp:lineTo x="21512" y="21477"/>
                <wp:lineTo x="21512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eCntrLogoBlueLtrOrgCtry - print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68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D61" w:rsidRPr="00575D61" w:rsidRDefault="00575D61" w:rsidP="002D7A91"/>
    <w:p w:rsidR="00575D61" w:rsidRPr="00575D61" w:rsidRDefault="00575D61" w:rsidP="002D7A91"/>
    <w:p w:rsidR="00A80FDC" w:rsidRPr="00575D61" w:rsidRDefault="00A80FDC" w:rsidP="00A80FDC">
      <w:pPr>
        <w:jc w:val="center"/>
      </w:pPr>
    </w:p>
    <w:p w:rsidR="00575D61" w:rsidRPr="00575D61" w:rsidRDefault="00575D61" w:rsidP="002D7A91"/>
    <w:p w:rsidR="00575D61" w:rsidRPr="00575D61" w:rsidRDefault="00575D61" w:rsidP="002D7A91"/>
    <w:p w:rsidR="00575D61" w:rsidRPr="00575D61" w:rsidRDefault="00575D61" w:rsidP="002D7A91"/>
    <w:p w:rsidR="006521A3" w:rsidRDefault="006521A3" w:rsidP="00AE35AF">
      <w:pPr>
        <w:jc w:val="center"/>
        <w:rPr>
          <w:b/>
          <w:smallCaps/>
          <w:sz w:val="56"/>
          <w:szCs w:val="56"/>
        </w:rPr>
      </w:pPr>
    </w:p>
    <w:p w:rsidR="006521A3" w:rsidRDefault="006521A3" w:rsidP="00AE35AF">
      <w:pPr>
        <w:jc w:val="center"/>
        <w:rPr>
          <w:b/>
          <w:smallCaps/>
          <w:sz w:val="56"/>
          <w:szCs w:val="56"/>
        </w:rPr>
      </w:pPr>
    </w:p>
    <w:p w:rsidR="006521A3" w:rsidRDefault="006521A3" w:rsidP="00AE35AF">
      <w:pPr>
        <w:jc w:val="center"/>
        <w:rPr>
          <w:b/>
          <w:smallCaps/>
          <w:sz w:val="56"/>
          <w:szCs w:val="56"/>
        </w:rPr>
      </w:pPr>
    </w:p>
    <w:p w:rsidR="006521A3" w:rsidRDefault="006521A3" w:rsidP="00AE35AF">
      <w:pPr>
        <w:jc w:val="center"/>
        <w:rPr>
          <w:b/>
          <w:smallCaps/>
          <w:sz w:val="56"/>
          <w:szCs w:val="56"/>
        </w:rPr>
      </w:pPr>
    </w:p>
    <w:p w:rsidR="00AE35AF" w:rsidRPr="00AE35AF" w:rsidRDefault="00AE35AF" w:rsidP="00AE35AF">
      <w:pPr>
        <w:jc w:val="center"/>
        <w:rPr>
          <w:b/>
          <w:smallCaps/>
          <w:sz w:val="56"/>
          <w:szCs w:val="56"/>
        </w:rPr>
      </w:pPr>
      <w:r>
        <w:rPr>
          <w:b/>
          <w:smallCaps/>
          <w:sz w:val="56"/>
          <w:szCs w:val="56"/>
        </w:rPr>
        <w:t>&lt;</w:t>
      </w:r>
      <w:sdt>
        <w:sdtPr>
          <w:rPr>
            <w:b/>
            <w:smallCaps/>
            <w:sz w:val="56"/>
            <w:szCs w:val="56"/>
          </w:rPr>
          <w:alias w:val="Title"/>
          <w:tag w:val=""/>
          <w:id w:val="111868758"/>
          <w:placeholder>
            <w:docPart w:val="0E02669927E74FCE9D6D7D58D8DE904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D5F1A">
            <w:rPr>
              <w:b/>
              <w:smallCaps/>
              <w:sz w:val="56"/>
              <w:szCs w:val="56"/>
            </w:rPr>
            <w:t>CREG Paper</w:t>
          </w:r>
        </w:sdtContent>
      </w:sdt>
      <w:r>
        <w:rPr>
          <w:b/>
          <w:smallCaps/>
          <w:sz w:val="56"/>
          <w:szCs w:val="56"/>
        </w:rPr>
        <w:t>&gt;</w:t>
      </w:r>
    </w:p>
    <w:p w:rsidR="00575D61" w:rsidRDefault="00575D61" w:rsidP="002D7A91">
      <w:pPr>
        <w:jc w:val="center"/>
        <w:rPr>
          <w:b/>
          <w:smallCaps/>
          <w:sz w:val="36"/>
          <w:szCs w:val="36"/>
        </w:rPr>
      </w:pPr>
    </w:p>
    <w:p w:rsidR="008C2174" w:rsidRPr="008C2174" w:rsidRDefault="008C2174" w:rsidP="008C2174">
      <w:pPr>
        <w:jc w:val="center"/>
        <w:rPr>
          <w:smallCaps/>
          <w:sz w:val="36"/>
          <w:szCs w:val="36"/>
        </w:rPr>
        <w:sectPr w:rsidR="008C2174" w:rsidRPr="008C2174" w:rsidSect="008C217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440" w:right="1080" w:bottom="1440" w:left="1080" w:header="720" w:footer="720" w:gutter="0"/>
          <w:pgNumType w:fmt="lowerRoman" w:start="1"/>
          <w:cols w:space="720"/>
          <w:docGrid w:linePitch="360"/>
        </w:sectPr>
      </w:pPr>
      <w:r w:rsidRPr="008C2174">
        <w:rPr>
          <w:smallCaps/>
          <w:sz w:val="36"/>
          <w:szCs w:val="36"/>
        </w:rPr>
        <w:t>&lt;Insert Contributors Here&gt;</w:t>
      </w:r>
    </w:p>
    <w:p w:rsidR="00575D61" w:rsidRPr="002D7A91" w:rsidRDefault="00575D61" w:rsidP="002D7A91">
      <w:pPr>
        <w:jc w:val="center"/>
        <w:rPr>
          <w:b/>
          <w:smallCaps/>
          <w:sz w:val="36"/>
          <w:szCs w:val="36"/>
        </w:rPr>
      </w:pPr>
    </w:p>
    <w:p w:rsidR="00AE35AF" w:rsidRPr="00AE35AF" w:rsidRDefault="00AE35AF" w:rsidP="00AE35AF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&lt;Month</w:t>
      </w:r>
      <w:r w:rsidRPr="00AE35AF">
        <w:rPr>
          <w:smallCaps/>
          <w:sz w:val="36"/>
          <w:szCs w:val="36"/>
        </w:rPr>
        <w:t xml:space="preserve"> </w:t>
      </w:r>
      <w:r>
        <w:rPr>
          <w:smallCaps/>
          <w:sz w:val="36"/>
          <w:szCs w:val="36"/>
        </w:rPr>
        <w:t>YYYY&gt;</w:t>
      </w:r>
    </w:p>
    <w:p w:rsidR="00575D61" w:rsidRPr="00575D61" w:rsidRDefault="00575D61" w:rsidP="002D7A91"/>
    <w:p w:rsidR="00575D61" w:rsidRDefault="00575D61" w:rsidP="002D7A91"/>
    <w:p w:rsidR="00B3576E" w:rsidRDefault="00B3576E" w:rsidP="00A80FDC">
      <w:pPr>
        <w:jc w:val="center"/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1EC1D8B" wp14:editId="1A363158">
            <wp:simplePos x="0" y="0"/>
            <wp:positionH relativeFrom="page">
              <wp:align>center</wp:align>
            </wp:positionH>
            <wp:positionV relativeFrom="margin">
              <wp:posOffset>7635240</wp:posOffset>
            </wp:positionV>
            <wp:extent cx="3584448" cy="594360"/>
            <wp:effectExtent l="0" t="0" r="0" b="0"/>
            <wp:wrapThrough wrapText="bothSides">
              <wp:wrapPolygon edited="0">
                <wp:start x="0" y="0"/>
                <wp:lineTo x="0" y="20769"/>
                <wp:lineTo x="21470" y="20769"/>
                <wp:lineTo x="2147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go_horz_bold_adjusted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A91" w:rsidRDefault="002D7A91" w:rsidP="007A27AB">
      <w:pPr>
        <w:pStyle w:val="WhitePaperHeading"/>
        <w:sectPr w:rsidR="002D7A91" w:rsidSect="00B3576E">
          <w:footerReference w:type="default" r:id="rId16"/>
          <w:type w:val="continuous"/>
          <w:pgSz w:w="12240" w:h="15840"/>
          <w:pgMar w:top="1440" w:right="1080" w:bottom="1440" w:left="1080" w:header="720" w:footer="720" w:gutter="0"/>
          <w:pgBorders w:offsetFrom="page">
            <w:top w:val="single" w:sz="8" w:space="24" w:color="F58025"/>
            <w:left w:val="single" w:sz="8" w:space="24" w:color="F58025"/>
            <w:bottom w:val="single" w:sz="8" w:space="24" w:color="F58025"/>
            <w:right w:val="single" w:sz="8" w:space="24" w:color="F58025"/>
          </w:pgBorders>
          <w:cols w:space="720"/>
          <w:docGrid w:linePitch="360"/>
        </w:sectPr>
      </w:pPr>
    </w:p>
    <w:p w:rsidR="002D7A91" w:rsidRPr="00345F7A" w:rsidRDefault="002D7A91" w:rsidP="00345F7A">
      <w:pPr>
        <w:pStyle w:val="TOC1"/>
      </w:pPr>
      <w:r w:rsidRPr="00345F7A">
        <w:lastRenderedPageBreak/>
        <w:t>Table of Contents</w:t>
      </w:r>
    </w:p>
    <w:p w:rsidR="002D7A91" w:rsidRPr="00345F7A" w:rsidRDefault="002D7A91" w:rsidP="007A27AB">
      <w:pPr>
        <w:pStyle w:val="WhitePaperHeading"/>
      </w:pPr>
    </w:p>
    <w:p w:rsidR="00345F7A" w:rsidRDefault="00345F7A" w:rsidP="00345F7A">
      <w:pPr>
        <w:pStyle w:val="TOC1"/>
        <w:rPr>
          <w:rFonts w:asciiTheme="minorHAnsi" w:hAnsiTheme="minorHAnsi"/>
          <w:noProof/>
          <w:sz w:val="22"/>
          <w:szCs w:val="22"/>
          <w:lang w:eastAsia="en-US"/>
        </w:rPr>
      </w:pPr>
      <w:r>
        <w:fldChar w:fldCharType="begin"/>
      </w:r>
      <w:r>
        <w:instrText xml:space="preserve"> TOC \h \z \t "White Paper Heading,1,White Paper Sub-Heading,2" </w:instrText>
      </w:r>
      <w:r>
        <w:fldChar w:fldCharType="separate"/>
      </w:r>
      <w:hyperlink w:anchor="_Toc445995040" w:history="1">
        <w:r w:rsidRPr="000E2DA1">
          <w:rPr>
            <w:rStyle w:val="Hyperlink"/>
            <w:noProof/>
          </w:rPr>
          <w:t>&lt;White Paper Heading 1&gt;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_Toc445995040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45F7A" w:rsidRDefault="003F0076">
      <w:pPr>
        <w:pStyle w:val="TOC2"/>
        <w:tabs>
          <w:tab w:val="right" w:leader="dot" w:pos="10070"/>
        </w:tabs>
        <w:rPr>
          <w:rStyle w:val="Hyperlink"/>
          <w:noProof/>
        </w:rPr>
      </w:pPr>
      <w:hyperlink w:anchor="_Toc445995041" w:history="1">
        <w:r w:rsidR="00345F7A" w:rsidRPr="000E2DA1">
          <w:rPr>
            <w:rStyle w:val="Hyperlink"/>
            <w:noProof/>
          </w:rPr>
          <w:t>&lt;White Paper Sub-Heading&gt;</w:t>
        </w:r>
        <w:r w:rsidR="00345F7A">
          <w:rPr>
            <w:noProof/>
            <w:webHidden/>
          </w:rPr>
          <w:tab/>
        </w:r>
        <w:r w:rsidR="00345F7A">
          <w:rPr>
            <w:noProof/>
            <w:webHidden/>
          </w:rPr>
          <w:fldChar w:fldCharType="begin"/>
        </w:r>
        <w:r w:rsidR="00345F7A">
          <w:rPr>
            <w:noProof/>
            <w:webHidden/>
          </w:rPr>
          <w:instrText xml:space="preserve"> PAGEREF _Toc445995041 \h </w:instrText>
        </w:r>
        <w:r w:rsidR="00345F7A">
          <w:rPr>
            <w:noProof/>
            <w:webHidden/>
          </w:rPr>
        </w:r>
        <w:r w:rsidR="00345F7A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345F7A">
          <w:rPr>
            <w:noProof/>
            <w:webHidden/>
          </w:rPr>
          <w:fldChar w:fldCharType="end"/>
        </w:r>
      </w:hyperlink>
    </w:p>
    <w:p w:rsidR="007A27AB" w:rsidRDefault="007A27AB" w:rsidP="007A27AB"/>
    <w:p w:rsidR="007A27AB" w:rsidRDefault="007A27AB" w:rsidP="007A27AB"/>
    <w:p w:rsidR="007A27AB" w:rsidRPr="007A27AB" w:rsidRDefault="007A27AB" w:rsidP="007A27AB"/>
    <w:p w:rsidR="00345F7A" w:rsidRDefault="00345F7A" w:rsidP="007A27AB">
      <w:pPr>
        <w:pStyle w:val="WhitePaperHeading"/>
      </w:pPr>
      <w:r>
        <w:fldChar w:fldCharType="end"/>
      </w:r>
    </w:p>
    <w:p w:rsidR="00345F7A" w:rsidRDefault="007A27AB" w:rsidP="007A27AB">
      <w:pPr>
        <w:pStyle w:val="WhitePaperHeading"/>
      </w:pPr>
      <w:r>
        <w:t>Table of Figures</w:t>
      </w:r>
    </w:p>
    <w:p w:rsidR="007A27AB" w:rsidRDefault="007A27AB" w:rsidP="007A27AB">
      <w:pPr>
        <w:pStyle w:val="WhitePaperHeading"/>
      </w:pPr>
    </w:p>
    <w:p w:rsidR="008F0842" w:rsidRDefault="00246A63">
      <w:pPr>
        <w:pStyle w:val="TableofFigures"/>
        <w:tabs>
          <w:tab w:val="right" w:leader="dot" w:pos="10070"/>
        </w:tabs>
        <w:rPr>
          <w:rFonts w:asciiTheme="minorHAnsi" w:hAnsiTheme="minorHAnsi"/>
          <w:b w:val="0"/>
          <w:noProof/>
          <w:sz w:val="22"/>
          <w:szCs w:val="22"/>
          <w:lang w:eastAsia="en-US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446428110" w:history="1">
        <w:r w:rsidR="008F0842" w:rsidRPr="00F10E4A">
          <w:rPr>
            <w:rStyle w:val="Hyperlink"/>
            <w:noProof/>
          </w:rPr>
          <w:t>Figure 1 Title 1</w:t>
        </w:r>
        <w:r w:rsidR="008F0842">
          <w:rPr>
            <w:noProof/>
            <w:webHidden/>
          </w:rPr>
          <w:tab/>
        </w:r>
        <w:r w:rsidR="008F0842">
          <w:rPr>
            <w:noProof/>
            <w:webHidden/>
          </w:rPr>
          <w:fldChar w:fldCharType="begin"/>
        </w:r>
        <w:r w:rsidR="008F0842">
          <w:rPr>
            <w:noProof/>
            <w:webHidden/>
          </w:rPr>
          <w:instrText xml:space="preserve"> PAGEREF _Toc446428110 \h </w:instrText>
        </w:r>
        <w:r w:rsidR="008F0842">
          <w:rPr>
            <w:noProof/>
            <w:webHidden/>
          </w:rPr>
        </w:r>
        <w:r w:rsidR="008F0842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8F0842">
          <w:rPr>
            <w:noProof/>
            <w:webHidden/>
          </w:rPr>
          <w:fldChar w:fldCharType="end"/>
        </w:r>
      </w:hyperlink>
    </w:p>
    <w:p w:rsidR="008F0842" w:rsidRDefault="003F0076">
      <w:pPr>
        <w:pStyle w:val="TableofFigures"/>
        <w:tabs>
          <w:tab w:val="right" w:leader="dot" w:pos="10070"/>
        </w:tabs>
        <w:rPr>
          <w:rFonts w:asciiTheme="minorHAnsi" w:hAnsiTheme="minorHAnsi"/>
          <w:b w:val="0"/>
          <w:noProof/>
          <w:sz w:val="22"/>
          <w:szCs w:val="22"/>
          <w:lang w:eastAsia="en-US"/>
        </w:rPr>
      </w:pPr>
      <w:hyperlink w:anchor="_Toc446428111" w:history="1">
        <w:r w:rsidR="008F0842" w:rsidRPr="00F10E4A">
          <w:rPr>
            <w:rStyle w:val="Hyperlink"/>
            <w:noProof/>
          </w:rPr>
          <w:t>Figure 2 Title 2</w:t>
        </w:r>
        <w:r w:rsidR="008F0842">
          <w:rPr>
            <w:noProof/>
            <w:webHidden/>
          </w:rPr>
          <w:tab/>
        </w:r>
        <w:r w:rsidR="008F0842">
          <w:rPr>
            <w:noProof/>
            <w:webHidden/>
          </w:rPr>
          <w:fldChar w:fldCharType="begin"/>
        </w:r>
        <w:r w:rsidR="008F0842">
          <w:rPr>
            <w:noProof/>
            <w:webHidden/>
          </w:rPr>
          <w:instrText xml:space="preserve"> PAGEREF _Toc446428111 \h </w:instrText>
        </w:r>
        <w:r w:rsidR="008F0842">
          <w:rPr>
            <w:noProof/>
            <w:webHidden/>
          </w:rPr>
        </w:r>
        <w:r w:rsidR="008F0842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8F0842">
          <w:rPr>
            <w:noProof/>
            <w:webHidden/>
          </w:rPr>
          <w:fldChar w:fldCharType="end"/>
        </w:r>
      </w:hyperlink>
    </w:p>
    <w:p w:rsidR="008F0842" w:rsidRDefault="003F0076">
      <w:pPr>
        <w:pStyle w:val="TableofFigures"/>
        <w:tabs>
          <w:tab w:val="right" w:leader="dot" w:pos="10070"/>
        </w:tabs>
        <w:rPr>
          <w:rFonts w:asciiTheme="minorHAnsi" w:hAnsiTheme="minorHAnsi"/>
          <w:b w:val="0"/>
          <w:noProof/>
          <w:sz w:val="22"/>
          <w:szCs w:val="22"/>
          <w:lang w:eastAsia="en-US"/>
        </w:rPr>
      </w:pPr>
      <w:hyperlink w:anchor="_Toc446428112" w:history="1">
        <w:r w:rsidR="008F0842" w:rsidRPr="00F10E4A">
          <w:rPr>
            <w:rStyle w:val="Hyperlink"/>
            <w:noProof/>
          </w:rPr>
          <w:t>Figure 3 Title 3</w:t>
        </w:r>
        <w:r w:rsidR="008F0842">
          <w:rPr>
            <w:noProof/>
            <w:webHidden/>
          </w:rPr>
          <w:tab/>
        </w:r>
        <w:r w:rsidR="008F0842">
          <w:rPr>
            <w:noProof/>
            <w:webHidden/>
          </w:rPr>
          <w:fldChar w:fldCharType="begin"/>
        </w:r>
        <w:r w:rsidR="008F0842">
          <w:rPr>
            <w:noProof/>
            <w:webHidden/>
          </w:rPr>
          <w:instrText xml:space="preserve"> PAGEREF _Toc446428112 \h </w:instrText>
        </w:r>
        <w:r w:rsidR="008F0842">
          <w:rPr>
            <w:noProof/>
            <w:webHidden/>
          </w:rPr>
        </w:r>
        <w:r w:rsidR="008F0842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8F0842">
          <w:rPr>
            <w:noProof/>
            <w:webHidden/>
          </w:rPr>
          <w:fldChar w:fldCharType="end"/>
        </w:r>
      </w:hyperlink>
    </w:p>
    <w:p w:rsidR="008F0842" w:rsidRDefault="003F0076">
      <w:pPr>
        <w:pStyle w:val="TableofFigures"/>
        <w:tabs>
          <w:tab w:val="right" w:leader="dot" w:pos="10070"/>
        </w:tabs>
        <w:rPr>
          <w:rFonts w:asciiTheme="minorHAnsi" w:hAnsiTheme="minorHAnsi"/>
          <w:b w:val="0"/>
          <w:noProof/>
          <w:sz w:val="22"/>
          <w:szCs w:val="22"/>
          <w:lang w:eastAsia="en-US"/>
        </w:rPr>
      </w:pPr>
      <w:hyperlink w:anchor="_Toc446428113" w:history="1">
        <w:r w:rsidR="008F0842" w:rsidRPr="00F10E4A">
          <w:rPr>
            <w:rStyle w:val="Hyperlink"/>
            <w:noProof/>
          </w:rPr>
          <w:t>Figure 4 Title 4</w:t>
        </w:r>
        <w:r w:rsidR="008F0842">
          <w:rPr>
            <w:noProof/>
            <w:webHidden/>
          </w:rPr>
          <w:tab/>
        </w:r>
        <w:r w:rsidR="008F0842">
          <w:rPr>
            <w:noProof/>
            <w:webHidden/>
          </w:rPr>
          <w:fldChar w:fldCharType="begin"/>
        </w:r>
        <w:r w:rsidR="008F0842">
          <w:rPr>
            <w:noProof/>
            <w:webHidden/>
          </w:rPr>
          <w:instrText xml:space="preserve"> PAGEREF _Toc446428113 \h </w:instrText>
        </w:r>
        <w:r w:rsidR="008F0842">
          <w:rPr>
            <w:noProof/>
            <w:webHidden/>
          </w:rPr>
        </w:r>
        <w:r w:rsidR="008F0842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8F0842">
          <w:rPr>
            <w:noProof/>
            <w:webHidden/>
          </w:rPr>
          <w:fldChar w:fldCharType="end"/>
        </w:r>
      </w:hyperlink>
    </w:p>
    <w:p w:rsidR="009C3C95" w:rsidRDefault="00246A63" w:rsidP="007A27AB">
      <w:pPr>
        <w:pStyle w:val="WhitePaperHeading"/>
      </w:pPr>
      <w:r>
        <w:fldChar w:fldCharType="end"/>
      </w:r>
    </w:p>
    <w:p w:rsidR="00246A63" w:rsidRDefault="00246A63" w:rsidP="007A27AB">
      <w:pPr>
        <w:pStyle w:val="WhitePaperHeading"/>
      </w:pPr>
    </w:p>
    <w:p w:rsidR="00246A63" w:rsidRDefault="00246A63" w:rsidP="007A27AB">
      <w:pPr>
        <w:pStyle w:val="WhitePaperHeading"/>
      </w:pPr>
    </w:p>
    <w:p w:rsidR="007A27AB" w:rsidRDefault="007A27AB" w:rsidP="007A27AB">
      <w:pPr>
        <w:pStyle w:val="WhitePaperHeading"/>
      </w:pPr>
      <w:r>
        <w:t>Table of Tables</w:t>
      </w:r>
    </w:p>
    <w:p w:rsidR="00345F7A" w:rsidRDefault="00345F7A" w:rsidP="007A27AB">
      <w:pPr>
        <w:pStyle w:val="WhitePaperHeading"/>
      </w:pPr>
    </w:p>
    <w:p w:rsidR="00DA2FEF" w:rsidRDefault="00246A63">
      <w:pPr>
        <w:pStyle w:val="TableofFigures"/>
        <w:tabs>
          <w:tab w:val="right" w:leader="dot" w:pos="10070"/>
        </w:tabs>
        <w:rPr>
          <w:rFonts w:asciiTheme="minorHAnsi" w:hAnsiTheme="minorHAnsi"/>
          <w:b w:val="0"/>
          <w:noProof/>
          <w:sz w:val="22"/>
          <w:szCs w:val="22"/>
          <w:lang w:eastAsia="en-US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anchor="_Toc446428732" w:history="1">
        <w:r w:rsidR="00DA2FEF" w:rsidRPr="003F0704">
          <w:rPr>
            <w:rStyle w:val="Hyperlink"/>
            <w:noProof/>
          </w:rPr>
          <w:t>Table 1 Title 1</w:t>
        </w:r>
        <w:r w:rsidR="00DA2FEF">
          <w:rPr>
            <w:noProof/>
            <w:webHidden/>
          </w:rPr>
          <w:tab/>
        </w:r>
        <w:r w:rsidR="00DA2FEF">
          <w:rPr>
            <w:noProof/>
            <w:webHidden/>
          </w:rPr>
          <w:fldChar w:fldCharType="begin"/>
        </w:r>
        <w:r w:rsidR="00DA2FEF">
          <w:rPr>
            <w:noProof/>
            <w:webHidden/>
          </w:rPr>
          <w:instrText xml:space="preserve"> PAGEREF _Toc446428732 \h </w:instrText>
        </w:r>
        <w:r w:rsidR="00DA2FEF">
          <w:rPr>
            <w:noProof/>
            <w:webHidden/>
          </w:rPr>
        </w:r>
        <w:r w:rsidR="00DA2FEF">
          <w:rPr>
            <w:noProof/>
            <w:webHidden/>
          </w:rPr>
          <w:fldChar w:fldCharType="separate"/>
        </w:r>
        <w:r w:rsidR="004F2E40">
          <w:rPr>
            <w:noProof/>
            <w:webHidden/>
          </w:rPr>
          <w:t>1</w:t>
        </w:r>
        <w:r w:rsidR="00DA2FEF">
          <w:rPr>
            <w:noProof/>
            <w:webHidden/>
          </w:rPr>
          <w:fldChar w:fldCharType="end"/>
        </w:r>
      </w:hyperlink>
    </w:p>
    <w:p w:rsidR="007A27AB" w:rsidRDefault="00246A63" w:rsidP="007A27AB">
      <w:pPr>
        <w:pStyle w:val="WhitePaperHeading"/>
      </w:pPr>
      <w:r>
        <w:fldChar w:fldCharType="end"/>
      </w:r>
    </w:p>
    <w:p w:rsidR="009C3C95" w:rsidRDefault="009C3C95" w:rsidP="007A27AB">
      <w:pPr>
        <w:pStyle w:val="WhitePaperHeading"/>
      </w:pPr>
    </w:p>
    <w:p w:rsidR="00345F7A" w:rsidRDefault="00345F7A" w:rsidP="007A27AB">
      <w:pPr>
        <w:pStyle w:val="WhitePaperHeading"/>
      </w:pPr>
    </w:p>
    <w:p w:rsidR="00345F7A" w:rsidRDefault="00345F7A" w:rsidP="007A27AB">
      <w:pPr>
        <w:pStyle w:val="WhitePaperHeading"/>
      </w:pPr>
    </w:p>
    <w:p w:rsidR="00345F7A" w:rsidRDefault="00345F7A" w:rsidP="007A27AB">
      <w:pPr>
        <w:pStyle w:val="WhitePaperHeading"/>
      </w:pPr>
    </w:p>
    <w:p w:rsidR="00345F7A" w:rsidRDefault="00345F7A" w:rsidP="007A27AB">
      <w:pPr>
        <w:pStyle w:val="WhitePaperHeading"/>
      </w:pPr>
    </w:p>
    <w:p w:rsidR="00345F7A" w:rsidRDefault="00DD2A39" w:rsidP="00DD2A39">
      <w:pPr>
        <w:pStyle w:val="WhitePaperHeading"/>
        <w:tabs>
          <w:tab w:val="left" w:pos="2386"/>
          <w:tab w:val="center" w:pos="5040"/>
        </w:tabs>
        <w:jc w:val="left"/>
      </w:pPr>
      <w:r>
        <w:tab/>
      </w:r>
      <w:r>
        <w:tab/>
      </w:r>
    </w:p>
    <w:p w:rsidR="00345F7A" w:rsidRPr="00345F7A" w:rsidRDefault="00345F7A" w:rsidP="007A27AB">
      <w:pPr>
        <w:pStyle w:val="WhitePaperHeading"/>
        <w:sectPr w:rsidR="00345F7A" w:rsidRPr="00345F7A" w:rsidSect="00BD3276">
          <w:headerReference w:type="default" r:id="rId17"/>
          <w:footerReference w:type="default" r:id="rId18"/>
          <w:pgSz w:w="12240" w:h="15840"/>
          <w:pgMar w:top="1440" w:right="1080" w:bottom="1440" w:left="1080" w:header="720" w:footer="720" w:gutter="0"/>
          <w:pgNumType w:fmt="lowerRoman" w:start="1"/>
          <w:cols w:space="720"/>
          <w:docGrid w:linePitch="360"/>
        </w:sectPr>
      </w:pPr>
    </w:p>
    <w:p w:rsidR="00EB7B2C" w:rsidRPr="00EB7B2C" w:rsidRDefault="00EB7B2C" w:rsidP="00EB7B2C">
      <w:pPr>
        <w:jc w:val="center"/>
        <w:rPr>
          <w:b/>
          <w:smallCaps/>
        </w:rPr>
      </w:pPr>
      <w:bookmarkStart w:id="1" w:name="_Toc445994020"/>
      <w:bookmarkStart w:id="2" w:name="_Toc445994644"/>
      <w:bookmarkStart w:id="3" w:name="_Toc445994880"/>
      <w:bookmarkStart w:id="4" w:name="_Toc445995040"/>
      <w:r w:rsidRPr="00EB7B2C">
        <w:rPr>
          <w:b/>
          <w:smallCaps/>
        </w:rPr>
        <w:lastRenderedPageBreak/>
        <w:t>Abstract</w:t>
      </w:r>
    </w:p>
    <w:p w:rsidR="00EB7B2C" w:rsidRPr="004575E9" w:rsidRDefault="00EB7B2C" w:rsidP="00EB7B2C">
      <w:pPr>
        <w:jc w:val="center"/>
      </w:pPr>
    </w:p>
    <w:p w:rsidR="00EB7B2C" w:rsidRPr="004575E9" w:rsidRDefault="00EB7B2C" w:rsidP="00EB7B2C">
      <w:pPr>
        <w:jc w:val="center"/>
      </w:pPr>
    </w:p>
    <w:p w:rsidR="00EB7B2C" w:rsidRDefault="00EB7B2C" w:rsidP="00EB7B2C">
      <w:pPr>
        <w:jc w:val="center"/>
      </w:pPr>
      <w:r>
        <w:t>&lt;Insert Abstract Content Here&gt;</w:t>
      </w:r>
    </w:p>
    <w:p w:rsidR="00EB7B2C" w:rsidRDefault="00EB7B2C" w:rsidP="00EB7B2C"/>
    <w:p w:rsidR="00EB7B2C" w:rsidRDefault="00EB7B2C" w:rsidP="007A27AB">
      <w:pPr>
        <w:pStyle w:val="WhitePaperHeading"/>
      </w:pPr>
    </w:p>
    <w:p w:rsidR="00EB7B2C" w:rsidRDefault="00EB7B2C" w:rsidP="007A27AB">
      <w:pPr>
        <w:pStyle w:val="WhitePaperHeading"/>
      </w:pPr>
    </w:p>
    <w:p w:rsidR="00575D61" w:rsidRDefault="00575D61" w:rsidP="007A27AB">
      <w:pPr>
        <w:pStyle w:val="WhitePaperHeading"/>
      </w:pPr>
      <w:r w:rsidRPr="00575D61">
        <w:t>&lt;</w:t>
      </w:r>
      <w:r w:rsidR="006521A3">
        <w:t xml:space="preserve">White Paper </w:t>
      </w:r>
      <w:r w:rsidRPr="00575D61">
        <w:t>Heading 1&gt;</w:t>
      </w:r>
      <w:bookmarkEnd w:id="1"/>
      <w:bookmarkEnd w:id="2"/>
      <w:bookmarkEnd w:id="3"/>
      <w:bookmarkEnd w:id="4"/>
    </w:p>
    <w:p w:rsidR="006521A3" w:rsidRDefault="006521A3" w:rsidP="007A27AB">
      <w:pPr>
        <w:pStyle w:val="WhitePaperHeading"/>
      </w:pPr>
    </w:p>
    <w:p w:rsidR="006521A3" w:rsidRPr="00575D61" w:rsidRDefault="006521A3" w:rsidP="007A27AB">
      <w:pPr>
        <w:pStyle w:val="WhitePaperSub-Heading"/>
      </w:pPr>
    </w:p>
    <w:p w:rsidR="00531A3A" w:rsidRDefault="00531A3A" w:rsidP="00654E8B">
      <w:r>
        <w:t>&lt;White Paper Text Starts Here&gt;</w:t>
      </w:r>
    </w:p>
    <w:p w:rsidR="00D535A4" w:rsidRDefault="00D535A4" w:rsidP="00654E8B"/>
    <w:p w:rsidR="00D535A4" w:rsidRDefault="00D535A4" w:rsidP="007A27AB">
      <w:pPr>
        <w:pStyle w:val="WhitePaperSub-Heading"/>
      </w:pPr>
      <w:bookmarkStart w:id="5" w:name="_Toc445994645"/>
      <w:bookmarkStart w:id="6" w:name="_Toc445994881"/>
      <w:bookmarkStart w:id="7" w:name="_Toc445995041"/>
      <w:r>
        <w:t>&lt;White Paper Sub-Heading&gt;</w:t>
      </w:r>
      <w:bookmarkEnd w:id="5"/>
      <w:bookmarkEnd w:id="6"/>
      <w:bookmarkEnd w:id="7"/>
    </w:p>
    <w:p w:rsidR="00D535A4" w:rsidRDefault="00D535A4" w:rsidP="00654E8B"/>
    <w:p w:rsidR="00D535A4" w:rsidRDefault="00D535A4" w:rsidP="00654E8B">
      <w:r>
        <w:t>&lt;White Paper Text Continues Here&gt;</w:t>
      </w:r>
    </w:p>
    <w:p w:rsidR="00D535A4" w:rsidRDefault="00D535A4" w:rsidP="00654E8B"/>
    <w:p w:rsidR="00EB7B2C" w:rsidRDefault="00EB7B2C" w:rsidP="00654E8B"/>
    <w:p w:rsidR="00EB7B2C" w:rsidRPr="00DA2FEF" w:rsidRDefault="008F0842" w:rsidP="00DA2FEF">
      <w:pPr>
        <w:pStyle w:val="Caption"/>
        <w:jc w:val="left"/>
        <w:rPr>
          <w:b w:val="0"/>
        </w:rPr>
      </w:pPr>
      <w:bookmarkStart w:id="8" w:name="_Toc446428110"/>
      <w:r w:rsidRPr="00DA2FEF">
        <w:rPr>
          <w:b w:val="0"/>
        </w:rPr>
        <w:t xml:space="preserve">Figure </w:t>
      </w:r>
      <w:r w:rsidRPr="00DA2FEF">
        <w:rPr>
          <w:b w:val="0"/>
        </w:rPr>
        <w:fldChar w:fldCharType="begin"/>
      </w:r>
      <w:r w:rsidRPr="00DA2FEF">
        <w:rPr>
          <w:b w:val="0"/>
        </w:rPr>
        <w:instrText xml:space="preserve"> SEQ Figure \* ARABIC </w:instrText>
      </w:r>
      <w:r w:rsidRPr="00DA2FEF">
        <w:rPr>
          <w:b w:val="0"/>
        </w:rPr>
        <w:fldChar w:fldCharType="separate"/>
      </w:r>
      <w:r w:rsidR="004F2E40">
        <w:rPr>
          <w:b w:val="0"/>
          <w:noProof/>
        </w:rPr>
        <w:t>1</w:t>
      </w:r>
      <w:r w:rsidRPr="00DA2FEF">
        <w:rPr>
          <w:b w:val="0"/>
        </w:rPr>
        <w:fldChar w:fldCharType="end"/>
      </w:r>
      <w:r w:rsidRPr="00DA2FEF">
        <w:rPr>
          <w:b w:val="0"/>
        </w:rPr>
        <w:t xml:space="preserve"> Title 1</w:t>
      </w:r>
      <w:bookmarkEnd w:id="8"/>
    </w:p>
    <w:p w:rsidR="008F0842" w:rsidRPr="00DA2FEF" w:rsidRDefault="008F0842" w:rsidP="00DA2FEF">
      <w:pPr>
        <w:pStyle w:val="Caption"/>
        <w:jc w:val="left"/>
        <w:rPr>
          <w:b w:val="0"/>
        </w:rPr>
      </w:pPr>
      <w:bookmarkStart w:id="9" w:name="_Toc446428111"/>
      <w:r w:rsidRPr="00DA2FEF">
        <w:rPr>
          <w:b w:val="0"/>
        </w:rPr>
        <w:t xml:space="preserve">Figure </w:t>
      </w:r>
      <w:r w:rsidRPr="00DA2FEF">
        <w:rPr>
          <w:b w:val="0"/>
        </w:rPr>
        <w:fldChar w:fldCharType="begin"/>
      </w:r>
      <w:r w:rsidRPr="00DA2FEF">
        <w:rPr>
          <w:b w:val="0"/>
        </w:rPr>
        <w:instrText xml:space="preserve"> SEQ Figure \* ARABIC </w:instrText>
      </w:r>
      <w:r w:rsidRPr="00DA2FEF">
        <w:rPr>
          <w:b w:val="0"/>
        </w:rPr>
        <w:fldChar w:fldCharType="separate"/>
      </w:r>
      <w:r w:rsidR="004F2E40">
        <w:rPr>
          <w:b w:val="0"/>
          <w:noProof/>
        </w:rPr>
        <w:t>2</w:t>
      </w:r>
      <w:r w:rsidRPr="00DA2FEF">
        <w:rPr>
          <w:b w:val="0"/>
        </w:rPr>
        <w:fldChar w:fldCharType="end"/>
      </w:r>
      <w:r w:rsidRPr="00DA2FEF">
        <w:rPr>
          <w:b w:val="0"/>
        </w:rPr>
        <w:t xml:space="preserve"> Title 2</w:t>
      </w:r>
      <w:bookmarkEnd w:id="9"/>
    </w:p>
    <w:p w:rsidR="008F0842" w:rsidRPr="00DA2FEF" w:rsidRDefault="008F0842" w:rsidP="00DA2FEF">
      <w:pPr>
        <w:pStyle w:val="Caption"/>
        <w:jc w:val="left"/>
        <w:rPr>
          <w:b w:val="0"/>
        </w:rPr>
      </w:pPr>
      <w:bookmarkStart w:id="10" w:name="_Toc446428112"/>
      <w:r w:rsidRPr="00DA2FEF">
        <w:rPr>
          <w:b w:val="0"/>
        </w:rPr>
        <w:t xml:space="preserve">Figure </w:t>
      </w:r>
      <w:r w:rsidRPr="00DA2FEF">
        <w:rPr>
          <w:b w:val="0"/>
        </w:rPr>
        <w:fldChar w:fldCharType="begin"/>
      </w:r>
      <w:r w:rsidRPr="00DA2FEF">
        <w:rPr>
          <w:b w:val="0"/>
        </w:rPr>
        <w:instrText xml:space="preserve"> SEQ Figure \* ARABIC </w:instrText>
      </w:r>
      <w:r w:rsidRPr="00DA2FEF">
        <w:rPr>
          <w:b w:val="0"/>
        </w:rPr>
        <w:fldChar w:fldCharType="separate"/>
      </w:r>
      <w:r w:rsidR="004F2E40">
        <w:rPr>
          <w:b w:val="0"/>
          <w:noProof/>
        </w:rPr>
        <w:t>3</w:t>
      </w:r>
      <w:r w:rsidRPr="00DA2FEF">
        <w:rPr>
          <w:b w:val="0"/>
        </w:rPr>
        <w:fldChar w:fldCharType="end"/>
      </w:r>
      <w:r w:rsidRPr="00DA2FEF">
        <w:rPr>
          <w:b w:val="0"/>
        </w:rPr>
        <w:t xml:space="preserve"> Title 3</w:t>
      </w:r>
      <w:bookmarkEnd w:id="10"/>
    </w:p>
    <w:p w:rsidR="008F0842" w:rsidRPr="00DA2FEF" w:rsidRDefault="008F0842" w:rsidP="00DA2FEF">
      <w:pPr>
        <w:pStyle w:val="Caption"/>
        <w:jc w:val="left"/>
        <w:rPr>
          <w:b w:val="0"/>
        </w:rPr>
      </w:pPr>
      <w:bookmarkStart w:id="11" w:name="_Toc446428113"/>
      <w:r w:rsidRPr="00DA2FEF">
        <w:rPr>
          <w:b w:val="0"/>
        </w:rPr>
        <w:t xml:space="preserve">Figure </w:t>
      </w:r>
      <w:r w:rsidRPr="00DA2FEF">
        <w:rPr>
          <w:b w:val="0"/>
        </w:rPr>
        <w:fldChar w:fldCharType="begin"/>
      </w:r>
      <w:r w:rsidRPr="00DA2FEF">
        <w:rPr>
          <w:b w:val="0"/>
        </w:rPr>
        <w:instrText xml:space="preserve"> SEQ Figure \* ARABIC </w:instrText>
      </w:r>
      <w:r w:rsidRPr="00DA2FEF">
        <w:rPr>
          <w:b w:val="0"/>
        </w:rPr>
        <w:fldChar w:fldCharType="separate"/>
      </w:r>
      <w:r w:rsidR="004F2E40">
        <w:rPr>
          <w:b w:val="0"/>
          <w:noProof/>
        </w:rPr>
        <w:t>4</w:t>
      </w:r>
      <w:r w:rsidRPr="00DA2FEF">
        <w:rPr>
          <w:b w:val="0"/>
        </w:rPr>
        <w:fldChar w:fldCharType="end"/>
      </w:r>
      <w:r w:rsidRPr="00DA2FEF">
        <w:rPr>
          <w:b w:val="0"/>
        </w:rPr>
        <w:t xml:space="preserve"> Title 4</w:t>
      </w:r>
      <w:bookmarkEnd w:id="11"/>
    </w:p>
    <w:p w:rsidR="008F0842" w:rsidRPr="00DA2FEF" w:rsidRDefault="008F0842" w:rsidP="00DA2FEF"/>
    <w:p w:rsidR="00DA2FEF" w:rsidRPr="00DA2FEF" w:rsidRDefault="00DA2FEF" w:rsidP="00DA2FEF">
      <w:pPr>
        <w:pStyle w:val="Caption"/>
        <w:keepNext/>
        <w:jc w:val="left"/>
        <w:rPr>
          <w:b w:val="0"/>
        </w:rPr>
      </w:pPr>
      <w:bookmarkStart w:id="12" w:name="_Toc446428732"/>
      <w:r w:rsidRPr="00DA2FEF">
        <w:rPr>
          <w:b w:val="0"/>
        </w:rPr>
        <w:t xml:space="preserve">Table </w:t>
      </w:r>
      <w:r w:rsidRPr="00DA2FEF">
        <w:rPr>
          <w:b w:val="0"/>
        </w:rPr>
        <w:fldChar w:fldCharType="begin"/>
      </w:r>
      <w:r w:rsidRPr="00DA2FEF">
        <w:rPr>
          <w:b w:val="0"/>
        </w:rPr>
        <w:instrText xml:space="preserve"> SEQ Table \* ARABIC </w:instrText>
      </w:r>
      <w:r w:rsidRPr="00DA2FEF">
        <w:rPr>
          <w:b w:val="0"/>
        </w:rPr>
        <w:fldChar w:fldCharType="separate"/>
      </w:r>
      <w:r w:rsidR="004F2E40">
        <w:rPr>
          <w:b w:val="0"/>
          <w:noProof/>
        </w:rPr>
        <w:t>1</w:t>
      </w:r>
      <w:r w:rsidRPr="00DA2FEF">
        <w:rPr>
          <w:b w:val="0"/>
        </w:rPr>
        <w:fldChar w:fldCharType="end"/>
      </w:r>
      <w:r>
        <w:rPr>
          <w:b w:val="0"/>
        </w:rPr>
        <w:t xml:space="preserve"> Title 1</w:t>
      </w:r>
      <w:bookmarkEnd w:id="12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574"/>
        <w:gridCol w:w="2574"/>
        <w:gridCol w:w="2574"/>
      </w:tblGrid>
      <w:tr w:rsidR="00DA2FEF" w:rsidTr="00DA2FEF">
        <w:tc>
          <w:tcPr>
            <w:tcW w:w="2466" w:type="dxa"/>
            <w:tcBorders>
              <w:top w:val="single" w:sz="4" w:space="0" w:color="auto"/>
              <w:bottom w:val="single" w:sz="4" w:space="0" w:color="auto"/>
            </w:tcBorders>
          </w:tcPr>
          <w:p w:rsidR="00DA2FEF" w:rsidRDefault="00DA2FEF" w:rsidP="00DA2FEF">
            <w:pPr>
              <w:jc w:val="center"/>
            </w:pPr>
            <w:r>
              <w:t>Column 1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</w:tcPr>
          <w:p w:rsidR="00DA2FEF" w:rsidRDefault="00DA2FEF" w:rsidP="00DA2FEF">
            <w:pPr>
              <w:jc w:val="center"/>
            </w:pPr>
            <w:r>
              <w:t>Column 2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</w:tcPr>
          <w:p w:rsidR="00DA2FEF" w:rsidRDefault="00DA2FEF" w:rsidP="00DA2FEF">
            <w:pPr>
              <w:jc w:val="center"/>
            </w:pPr>
            <w:r>
              <w:t>Column 3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</w:tcPr>
          <w:p w:rsidR="00DA2FEF" w:rsidRDefault="00DA2FEF" w:rsidP="00DA2FEF">
            <w:pPr>
              <w:jc w:val="center"/>
            </w:pPr>
            <w:r>
              <w:t>Column 4</w:t>
            </w:r>
          </w:p>
        </w:tc>
      </w:tr>
      <w:tr w:rsidR="00DA2FEF" w:rsidTr="00DA2FEF">
        <w:tc>
          <w:tcPr>
            <w:tcW w:w="2466" w:type="dxa"/>
            <w:tcBorders>
              <w:top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top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top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top w:val="single" w:sz="4" w:space="0" w:color="auto"/>
            </w:tcBorders>
          </w:tcPr>
          <w:p w:rsidR="00DA2FEF" w:rsidRDefault="00DA2FEF" w:rsidP="008F0842"/>
        </w:tc>
      </w:tr>
      <w:tr w:rsidR="00DA2FEF" w:rsidTr="00DA2FEF">
        <w:tc>
          <w:tcPr>
            <w:tcW w:w="2466" w:type="dxa"/>
            <w:tcBorders>
              <w:bottom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bottom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bottom w:val="single" w:sz="4" w:space="0" w:color="auto"/>
            </w:tcBorders>
          </w:tcPr>
          <w:p w:rsidR="00DA2FEF" w:rsidRDefault="00DA2FEF" w:rsidP="008F0842"/>
        </w:tc>
        <w:tc>
          <w:tcPr>
            <w:tcW w:w="2574" w:type="dxa"/>
            <w:tcBorders>
              <w:bottom w:val="single" w:sz="4" w:space="0" w:color="auto"/>
            </w:tcBorders>
          </w:tcPr>
          <w:p w:rsidR="00DA2FEF" w:rsidRDefault="00DA2FEF" w:rsidP="008F0842"/>
        </w:tc>
      </w:tr>
    </w:tbl>
    <w:p w:rsidR="008F0842" w:rsidRDefault="008F0842" w:rsidP="008F0842"/>
    <w:p w:rsidR="00DA2FEF" w:rsidRPr="008F0842" w:rsidRDefault="00DA2FEF" w:rsidP="008F0842"/>
    <w:sectPr w:rsidR="00DA2FEF" w:rsidRPr="008F0842" w:rsidSect="00575D61">
      <w:headerReference w:type="default" r:id="rId19"/>
      <w:footerReference w:type="default" r:id="rId20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076" w:rsidRDefault="003F0076" w:rsidP="00452EB4">
      <w:r>
        <w:separator/>
      </w:r>
    </w:p>
  </w:endnote>
  <w:endnote w:type="continuationSeparator" w:id="0">
    <w:p w:rsidR="003F0076" w:rsidRDefault="003F0076" w:rsidP="00452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E1" w:rsidRDefault="00BC0F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174" w:rsidRDefault="008C2174" w:rsidP="00A320D3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E1" w:rsidRDefault="00BC0FE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EB4" w:rsidRDefault="00452EB4" w:rsidP="00A320D3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918" w:rsidRDefault="007E4918" w:rsidP="00A320D3">
    <w:pPr>
      <w:pStyle w:val="Footer"/>
      <w:jc w:val="right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2BE4C63" wp14:editId="798530C1">
              <wp:simplePos x="0" y="0"/>
              <wp:positionH relativeFrom="page">
                <wp:align>center</wp:align>
              </wp:positionH>
              <wp:positionV relativeFrom="bottomMargin">
                <wp:align>center</wp:align>
              </wp:positionV>
              <wp:extent cx="4124325" cy="1403985"/>
              <wp:effectExtent l="0" t="0" r="17145" b="1968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5802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E4918" w:rsidRPr="00147572" w:rsidRDefault="007E4918" w:rsidP="007E4918">
                          <w:pPr>
                            <w:rPr>
                              <w:b/>
                              <w:smallCaps/>
                              <w:color w:val="003E7E"/>
                              <w:sz w:val="20"/>
                            </w:rPr>
                          </w:pPr>
                          <w:r w:rsidRPr="00147572">
                            <w:rPr>
                              <w:b/>
                              <w:smallCaps/>
                              <w:color w:val="003E7E"/>
                              <w:sz w:val="20"/>
                            </w:rPr>
                            <w:t>Cline Center for Democracy, University of Illinois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0;margin-top:0;width:324.75pt;height:110.55pt;z-index:251670528;visibility:visible;mso-wrap-style:none;mso-width-percent:0;mso-height-percent:200;mso-wrap-distance-left:9pt;mso-wrap-distance-top:0;mso-wrap-distance-right:9pt;mso-wrap-distance-bottom:0;mso-position-horizontal:center;mso-position-horizontal-relative:page;mso-position-vertical:center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" strokecolor="#f58025" strokeweight="1pt">
              <v:textbox style="mso-fit-shape-to-text:t">
                <w:txbxContent>
                  <w:p w:rsidR="007E4918" w:rsidRPr="00147572" w:rsidRDefault="007E4918" w:rsidP="007E4918">
                    <w:pPr>
                      <w:rPr>
                        <w:b/>
                        <w:smallCaps/>
                        <w:color w:val="003E7E"/>
                        <w:sz w:val="20"/>
                      </w:rPr>
                    </w:pPr>
                    <w:r w:rsidRPr="00147572">
                      <w:rPr>
                        <w:b/>
                        <w:smallCaps/>
                        <w:color w:val="003E7E"/>
                        <w:sz w:val="20"/>
                      </w:rPr>
                      <w:t>Cline Center for Democracy, University of Illinois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D61" w:rsidRDefault="00575D61" w:rsidP="00A320D3">
    <w:pPr>
      <w:pStyle w:val="Footer"/>
      <w:jc w:val="right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163E8A" wp14:editId="6E69E356">
              <wp:simplePos x="0" y="0"/>
              <wp:positionH relativeFrom="page">
                <wp:align>center</wp:align>
              </wp:positionH>
              <wp:positionV relativeFrom="bottomMargin">
                <wp:align>center</wp:align>
              </wp:positionV>
              <wp:extent cx="4124325" cy="1403985"/>
              <wp:effectExtent l="0" t="0" r="17145" b="1968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E8772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5D61" w:rsidRPr="00452EB4" w:rsidRDefault="00575D61" w:rsidP="00452EB4">
                          <w:pPr>
                            <w:rPr>
                              <w:b/>
                              <w:smallCaps/>
                              <w:color w:val="00205B"/>
                              <w:sz w:val="20"/>
                            </w:rPr>
                          </w:pPr>
                          <w:r w:rsidRPr="00452EB4">
                            <w:rPr>
                              <w:b/>
                              <w:smallCaps/>
                              <w:color w:val="00205B"/>
                              <w:sz w:val="20"/>
                            </w:rPr>
                            <w:t>Cline Center for Democracy, University of Illinois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0;margin-top:0;width:324.75pt;height:110.55pt;z-index:251663360;visibility:visible;mso-wrap-style:none;mso-width-percent:0;mso-height-percent:200;mso-wrap-distance-left:9pt;mso-wrap-distance-top:0;mso-wrap-distance-right:9pt;mso-wrap-distance-bottom:0;mso-position-horizontal:center;mso-position-horizontal-relative:page;mso-position-vertical:center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" strokecolor="#e87722" strokeweight="1pt">
              <v:textbox style="mso-fit-shape-to-text:t">
                <w:txbxContent>
                  <w:p w:rsidR="00575D61" w:rsidRPr="00452EB4" w:rsidRDefault="00575D61" w:rsidP="00452EB4">
                    <w:pPr>
                      <w:rPr>
                        <w:b/>
                        <w:smallCaps/>
                        <w:color w:val="00205B"/>
                        <w:sz w:val="20"/>
                      </w:rPr>
                    </w:pPr>
                    <w:r w:rsidRPr="00452EB4">
                      <w:rPr>
                        <w:b/>
                        <w:smallCaps/>
                        <w:color w:val="00205B"/>
                        <w:sz w:val="20"/>
                      </w:rPr>
                      <w:t>Cline Center for Democracy, University of Illinois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076" w:rsidRDefault="003F0076" w:rsidP="00452EB4">
      <w:r>
        <w:separator/>
      </w:r>
    </w:p>
  </w:footnote>
  <w:footnote w:type="continuationSeparator" w:id="0">
    <w:p w:rsidR="003F0076" w:rsidRDefault="003F0076" w:rsidP="00452E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E1" w:rsidRDefault="00BC0F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276" w:rsidRDefault="00BD3276" w:rsidP="00BD3276">
    <w:pPr>
      <w:pStyle w:val="Header"/>
    </w:pPr>
  </w:p>
  <w:p w:rsidR="00BD3276" w:rsidRPr="00BD3276" w:rsidRDefault="00BD3276">
    <w:pPr>
      <w:pStyle w:val="Header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FE1" w:rsidRDefault="00BC0FE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3360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2A39" w:rsidRDefault="003F0076" w:rsidP="00BD3276">
        <w:pPr>
          <w:pStyle w:val="Header"/>
        </w:pPr>
        <w:sdt>
          <w:sdtPr>
            <w:alias w:val="Title"/>
            <w:tag w:val=""/>
            <w:id w:val="-1795439681"/>
            <w:placeholder>
              <w:docPart w:val="50DB357D153444B790775E26364E4734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2D5F1A">
              <w:t>CREG Paper</w:t>
            </w:r>
          </w:sdtContent>
        </w:sdt>
        <w:r w:rsidR="00DA2FEF">
          <w:rPr>
            <w:smallCaps/>
          </w:rPr>
          <w:fldChar w:fldCharType="begin"/>
        </w:r>
        <w:r w:rsidR="00DA2FEF">
          <w:rPr>
            <w:smallCaps/>
          </w:rPr>
          <w:instrText xml:space="preserve"> TITLE   \* MERGEFORMAT </w:instrText>
        </w:r>
        <w:r w:rsidR="004F2E40">
          <w:rPr>
            <w:smallCaps/>
          </w:rPr>
          <w:fldChar w:fldCharType="separate"/>
        </w:r>
        <w:r w:rsidR="004F2E40">
          <w:rPr>
            <w:smallCaps/>
          </w:rPr>
          <w:t>CREG Paper</w:t>
        </w:r>
        <w:r w:rsidR="00DA2FEF">
          <w:rPr>
            <w:smallCaps/>
          </w:rPr>
          <w:fldChar w:fldCharType="end"/>
        </w:r>
        <w:r w:rsidR="00DD2A39">
          <w:t xml:space="preserve">                                                                                                                    </w:t>
        </w:r>
        <w:r w:rsidR="002D5F1A">
          <w:t xml:space="preserve">                 </w:t>
        </w:r>
        <w:r w:rsidR="00DD2A39">
          <w:t xml:space="preserve"> </w:t>
        </w:r>
        <w:r w:rsidR="002D5F1A">
          <w:t xml:space="preserve">            </w:t>
        </w:r>
        <w:r w:rsidR="00DD2A39">
          <w:fldChar w:fldCharType="begin"/>
        </w:r>
        <w:r w:rsidR="00DD2A39">
          <w:instrText xml:space="preserve"> PAGE   \* MERGEFORMAT </w:instrText>
        </w:r>
        <w:r w:rsidR="00DD2A39">
          <w:fldChar w:fldCharType="separate"/>
        </w:r>
        <w:r w:rsidR="004F2E40">
          <w:rPr>
            <w:noProof/>
          </w:rPr>
          <w:t>i</w:t>
        </w:r>
        <w:r w:rsidR="00DD2A39">
          <w:rPr>
            <w:noProof/>
          </w:rPr>
          <w:fldChar w:fldCharType="end"/>
        </w:r>
      </w:p>
    </w:sdtContent>
  </w:sdt>
  <w:p w:rsidR="00DD2A39" w:rsidRPr="00BD3276" w:rsidRDefault="002D5F1A">
    <w:pPr>
      <w:pStyle w:val="Header"/>
      <w:rPr>
        <w:sz w:val="22"/>
        <w:szCs w:val="22"/>
      </w:rPr>
    </w:pPr>
    <w:r>
      <w:rPr>
        <w:sz w:val="22"/>
        <w:szCs w:val="22"/>
      </w:rPr>
      <w:t xml:space="preserve">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7076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2A39" w:rsidRDefault="003F0076" w:rsidP="00BD3276">
        <w:pPr>
          <w:pStyle w:val="Header"/>
        </w:pPr>
        <w:sdt>
          <w:sdtPr>
            <w:alias w:val="Title"/>
            <w:tag w:val=""/>
            <w:id w:val="161301539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r w:rsidR="002D5F1A">
              <w:t>CREG Paper</w:t>
            </w:r>
          </w:sdtContent>
        </w:sdt>
        <w:r w:rsidR="00DD2A39">
          <w:t xml:space="preserve">                                                                                                         </w:t>
        </w:r>
        <w:r w:rsidR="00DA2FEF">
          <w:t xml:space="preserve">             </w:t>
        </w:r>
        <w:r w:rsidR="00DD2A39">
          <w:t xml:space="preserve">     </w:t>
        </w:r>
        <w:r w:rsidR="002D5F1A">
          <w:t xml:space="preserve">     </w:t>
        </w:r>
        <w:r w:rsidR="00DD2A39">
          <w:fldChar w:fldCharType="begin"/>
        </w:r>
        <w:r w:rsidR="00DD2A39">
          <w:instrText xml:space="preserve"> PAGE   \* MERGEFORMAT </w:instrText>
        </w:r>
        <w:r w:rsidR="00DD2A39">
          <w:fldChar w:fldCharType="separate"/>
        </w:r>
        <w:r w:rsidR="004F2E40">
          <w:rPr>
            <w:noProof/>
          </w:rPr>
          <w:t>1</w:t>
        </w:r>
        <w:r w:rsidR="00DD2A39">
          <w:rPr>
            <w:noProof/>
          </w:rPr>
          <w:fldChar w:fldCharType="end"/>
        </w:r>
      </w:p>
    </w:sdtContent>
  </w:sdt>
  <w:p w:rsidR="00DD2A39" w:rsidRPr="00BD3276" w:rsidRDefault="00DD2A39">
    <w:pPr>
      <w:pStyle w:val="Header"/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40"/>
    <w:rsid w:val="00027DF2"/>
    <w:rsid w:val="00147572"/>
    <w:rsid w:val="002003B2"/>
    <w:rsid w:val="002369D4"/>
    <w:rsid w:val="00246A63"/>
    <w:rsid w:val="00295FEE"/>
    <w:rsid w:val="002D5F1A"/>
    <w:rsid w:val="002D7A91"/>
    <w:rsid w:val="00335429"/>
    <w:rsid w:val="00345F7A"/>
    <w:rsid w:val="003505F4"/>
    <w:rsid w:val="003746A2"/>
    <w:rsid w:val="00392F0A"/>
    <w:rsid w:val="003A0D5A"/>
    <w:rsid w:val="003F0076"/>
    <w:rsid w:val="00452EB4"/>
    <w:rsid w:val="004575E9"/>
    <w:rsid w:val="00482F2F"/>
    <w:rsid w:val="004F2E40"/>
    <w:rsid w:val="00531A3A"/>
    <w:rsid w:val="00571D49"/>
    <w:rsid w:val="00575D61"/>
    <w:rsid w:val="0060526F"/>
    <w:rsid w:val="006165FA"/>
    <w:rsid w:val="006521A3"/>
    <w:rsid w:val="00654E8B"/>
    <w:rsid w:val="00770CE7"/>
    <w:rsid w:val="007A27AB"/>
    <w:rsid w:val="007E4918"/>
    <w:rsid w:val="00860335"/>
    <w:rsid w:val="008742C2"/>
    <w:rsid w:val="00883B9E"/>
    <w:rsid w:val="008C2174"/>
    <w:rsid w:val="008F0842"/>
    <w:rsid w:val="009C3C95"/>
    <w:rsid w:val="00A320D3"/>
    <w:rsid w:val="00A80FDC"/>
    <w:rsid w:val="00AE35AF"/>
    <w:rsid w:val="00B3576E"/>
    <w:rsid w:val="00BC0FE1"/>
    <w:rsid w:val="00BD3276"/>
    <w:rsid w:val="00C16C60"/>
    <w:rsid w:val="00C16CA0"/>
    <w:rsid w:val="00CD3CF7"/>
    <w:rsid w:val="00CD7466"/>
    <w:rsid w:val="00CE7A95"/>
    <w:rsid w:val="00D432BF"/>
    <w:rsid w:val="00D535A4"/>
    <w:rsid w:val="00D60C06"/>
    <w:rsid w:val="00D66493"/>
    <w:rsid w:val="00DA2FEF"/>
    <w:rsid w:val="00DD2A39"/>
    <w:rsid w:val="00E414D3"/>
    <w:rsid w:val="00EB7B2C"/>
    <w:rsid w:val="00EF75C4"/>
    <w:rsid w:val="00F7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A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E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D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F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F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F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F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F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F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3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3B2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003B2"/>
  </w:style>
  <w:style w:type="character" w:customStyle="1" w:styleId="DateChar">
    <w:name w:val="Date Char"/>
    <w:basedOn w:val="DefaultParagraphFont"/>
    <w:link w:val="Date"/>
    <w:uiPriority w:val="99"/>
    <w:semiHidden/>
    <w:rsid w:val="002003B2"/>
  </w:style>
  <w:style w:type="character" w:styleId="Hyperlink">
    <w:name w:val="Hyperlink"/>
    <w:basedOn w:val="DefaultParagraphFont"/>
    <w:uiPriority w:val="99"/>
    <w:unhideWhenUsed/>
    <w:rsid w:val="00027DF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27DF2"/>
  </w:style>
  <w:style w:type="character" w:customStyle="1" w:styleId="Heading3Char">
    <w:name w:val="Heading 3 Char"/>
    <w:basedOn w:val="DefaultParagraphFont"/>
    <w:link w:val="Heading3"/>
    <w:uiPriority w:val="9"/>
    <w:semiHidden/>
    <w:rsid w:val="00027D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27D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E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52E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EB4"/>
  </w:style>
  <w:style w:type="paragraph" w:styleId="Footer">
    <w:name w:val="footer"/>
    <w:basedOn w:val="Normal"/>
    <w:link w:val="FooterChar"/>
    <w:uiPriority w:val="99"/>
    <w:unhideWhenUsed/>
    <w:rsid w:val="00452E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EB4"/>
  </w:style>
  <w:style w:type="character" w:customStyle="1" w:styleId="Heading1Char">
    <w:name w:val="Heading 1 Char"/>
    <w:basedOn w:val="DefaultParagraphFont"/>
    <w:link w:val="Heading1"/>
    <w:uiPriority w:val="9"/>
    <w:rsid w:val="00531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531A3A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31A3A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semiHidden/>
    <w:rsid w:val="00531A3A"/>
    <w:rPr>
      <w:rFonts w:cs="Times New Roman"/>
      <w:vertAlign w:val="superscript"/>
    </w:rPr>
  </w:style>
  <w:style w:type="paragraph" w:customStyle="1" w:styleId="WhitePaperHeading">
    <w:name w:val="White Paper Heading"/>
    <w:basedOn w:val="Normal"/>
    <w:link w:val="WhitePaperHeadingChar"/>
    <w:autoRedefine/>
    <w:qFormat/>
    <w:rsid w:val="007A27AB"/>
    <w:pPr>
      <w:jc w:val="center"/>
      <w:outlineLvl w:val="0"/>
    </w:pPr>
    <w:rPr>
      <w:b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345F7A"/>
    <w:pPr>
      <w:tabs>
        <w:tab w:val="right" w:leader="dot" w:pos="10070"/>
      </w:tabs>
      <w:spacing w:before="120"/>
      <w:jc w:val="center"/>
    </w:pPr>
    <w:rPr>
      <w:b/>
      <w:bCs/>
      <w:smallCaps/>
    </w:rPr>
  </w:style>
  <w:style w:type="character" w:customStyle="1" w:styleId="WhitePaperHeadingChar">
    <w:name w:val="White Paper Heading Char"/>
    <w:basedOn w:val="DefaultParagraphFont"/>
    <w:link w:val="WhitePaperHeading"/>
    <w:rsid w:val="007A27AB"/>
    <w:rPr>
      <w:b/>
      <w:smallCaps/>
    </w:rPr>
  </w:style>
  <w:style w:type="paragraph" w:customStyle="1" w:styleId="WhitePaperSub-Heading">
    <w:name w:val="White Paper Sub-Heading"/>
    <w:basedOn w:val="WhitePaperHeading"/>
    <w:autoRedefine/>
    <w:qFormat/>
    <w:rsid w:val="00D535A4"/>
    <w:pPr>
      <w:outlineLvl w:val="1"/>
    </w:pPr>
  </w:style>
  <w:style w:type="paragraph" w:customStyle="1" w:styleId="WhitePaperFigureTitle">
    <w:name w:val="White Paper Figure Title"/>
    <w:basedOn w:val="Normal"/>
    <w:qFormat/>
    <w:rsid w:val="00D535A4"/>
    <w:pPr>
      <w:outlineLvl w:val="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345F7A"/>
    <w:pPr>
      <w:ind w:left="432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45F7A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45F7A"/>
    <w:pP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45F7A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45F7A"/>
    <w:pP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45F7A"/>
    <w:pP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45F7A"/>
    <w:pP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45F7A"/>
    <w:pPr>
      <w:ind w:left="1680"/>
    </w:pPr>
    <w:rPr>
      <w:rFonts w:asciiTheme="minorHAnsi" w:hAnsi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F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F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F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F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F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DA2FEF"/>
    <w:pPr>
      <w:jc w:val="center"/>
    </w:pPr>
    <w:rPr>
      <w:b/>
      <w:bCs/>
      <w:smallCaps/>
      <w:color w:val="000000" w:themeColor="text1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A27AB"/>
    <w:rPr>
      <w:b/>
    </w:rPr>
  </w:style>
  <w:style w:type="table" w:styleId="TableGrid">
    <w:name w:val="Table Grid"/>
    <w:basedOn w:val="TableNormal"/>
    <w:uiPriority w:val="59"/>
    <w:rsid w:val="00616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95FE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DA2FE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A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E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DF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5F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5F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5F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5F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5F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5F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3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3B2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003B2"/>
  </w:style>
  <w:style w:type="character" w:customStyle="1" w:styleId="DateChar">
    <w:name w:val="Date Char"/>
    <w:basedOn w:val="DefaultParagraphFont"/>
    <w:link w:val="Date"/>
    <w:uiPriority w:val="99"/>
    <w:semiHidden/>
    <w:rsid w:val="002003B2"/>
  </w:style>
  <w:style w:type="character" w:styleId="Hyperlink">
    <w:name w:val="Hyperlink"/>
    <w:basedOn w:val="DefaultParagraphFont"/>
    <w:uiPriority w:val="99"/>
    <w:unhideWhenUsed/>
    <w:rsid w:val="00027DF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27DF2"/>
  </w:style>
  <w:style w:type="character" w:customStyle="1" w:styleId="Heading3Char">
    <w:name w:val="Heading 3 Char"/>
    <w:basedOn w:val="DefaultParagraphFont"/>
    <w:link w:val="Heading3"/>
    <w:uiPriority w:val="9"/>
    <w:semiHidden/>
    <w:rsid w:val="00027D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027DF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E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52E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EB4"/>
  </w:style>
  <w:style w:type="paragraph" w:styleId="Footer">
    <w:name w:val="footer"/>
    <w:basedOn w:val="Normal"/>
    <w:link w:val="FooterChar"/>
    <w:uiPriority w:val="99"/>
    <w:unhideWhenUsed/>
    <w:rsid w:val="00452E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EB4"/>
  </w:style>
  <w:style w:type="character" w:customStyle="1" w:styleId="Heading1Char">
    <w:name w:val="Heading 1 Char"/>
    <w:basedOn w:val="DefaultParagraphFont"/>
    <w:link w:val="Heading1"/>
    <w:uiPriority w:val="9"/>
    <w:rsid w:val="00531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531A3A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531A3A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FootnoteReference">
    <w:name w:val="footnote reference"/>
    <w:semiHidden/>
    <w:rsid w:val="00531A3A"/>
    <w:rPr>
      <w:rFonts w:cs="Times New Roman"/>
      <w:vertAlign w:val="superscript"/>
    </w:rPr>
  </w:style>
  <w:style w:type="paragraph" w:customStyle="1" w:styleId="WhitePaperHeading">
    <w:name w:val="White Paper Heading"/>
    <w:basedOn w:val="Normal"/>
    <w:link w:val="WhitePaperHeadingChar"/>
    <w:autoRedefine/>
    <w:qFormat/>
    <w:rsid w:val="007A27AB"/>
    <w:pPr>
      <w:jc w:val="center"/>
      <w:outlineLvl w:val="0"/>
    </w:pPr>
    <w:rPr>
      <w:b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345F7A"/>
    <w:pPr>
      <w:tabs>
        <w:tab w:val="right" w:leader="dot" w:pos="10070"/>
      </w:tabs>
      <w:spacing w:before="120"/>
      <w:jc w:val="center"/>
    </w:pPr>
    <w:rPr>
      <w:b/>
      <w:bCs/>
      <w:smallCaps/>
    </w:rPr>
  </w:style>
  <w:style w:type="character" w:customStyle="1" w:styleId="WhitePaperHeadingChar">
    <w:name w:val="White Paper Heading Char"/>
    <w:basedOn w:val="DefaultParagraphFont"/>
    <w:link w:val="WhitePaperHeading"/>
    <w:rsid w:val="007A27AB"/>
    <w:rPr>
      <w:b/>
      <w:smallCaps/>
    </w:rPr>
  </w:style>
  <w:style w:type="paragraph" w:customStyle="1" w:styleId="WhitePaperSub-Heading">
    <w:name w:val="White Paper Sub-Heading"/>
    <w:basedOn w:val="WhitePaperHeading"/>
    <w:autoRedefine/>
    <w:qFormat/>
    <w:rsid w:val="00D535A4"/>
    <w:pPr>
      <w:outlineLvl w:val="1"/>
    </w:pPr>
  </w:style>
  <w:style w:type="paragraph" w:customStyle="1" w:styleId="WhitePaperFigureTitle">
    <w:name w:val="White Paper Figure Title"/>
    <w:basedOn w:val="Normal"/>
    <w:qFormat/>
    <w:rsid w:val="00D535A4"/>
    <w:pPr>
      <w:outlineLvl w:val="2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345F7A"/>
    <w:pPr>
      <w:ind w:left="432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345F7A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45F7A"/>
    <w:pP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45F7A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45F7A"/>
    <w:pP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45F7A"/>
    <w:pP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45F7A"/>
    <w:pP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45F7A"/>
    <w:pPr>
      <w:ind w:left="1680"/>
    </w:pPr>
    <w:rPr>
      <w:rFonts w:asciiTheme="minorHAnsi" w:hAnsiTheme="minorHAnsi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5F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5F7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5F7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5F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5F7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5F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DA2FEF"/>
    <w:pPr>
      <w:jc w:val="center"/>
    </w:pPr>
    <w:rPr>
      <w:b/>
      <w:bCs/>
      <w:smallCaps/>
      <w:color w:val="000000" w:themeColor="text1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7A27AB"/>
    <w:rPr>
      <w:b/>
    </w:rPr>
  </w:style>
  <w:style w:type="table" w:styleId="TableGrid">
    <w:name w:val="Table Grid"/>
    <w:basedOn w:val="TableNormal"/>
    <w:uiPriority w:val="59"/>
    <w:rsid w:val="00616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95FE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DA2F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ti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ajjal2\Desktop\CCD%20Template%20White%20Paper%202016%20(Alt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E02669927E74FCE9D6D7D58D8DE9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84DEB-7ADF-4A04-9344-5F16A94F8050}"/>
      </w:docPartPr>
      <w:docPartBody>
        <w:p w:rsidR="00000000" w:rsidRDefault="005B26E6">
          <w:pPr>
            <w:pStyle w:val="0E02669927E74FCE9D6D7D58D8DE9040"/>
          </w:pPr>
          <w:r w:rsidRPr="00926CCA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E6"/>
    <w:rsid w:val="005B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E02669927E74FCE9D6D7D58D8DE9040">
    <w:name w:val="0E02669927E74FCE9D6D7D58D8DE9040"/>
  </w:style>
  <w:style w:type="paragraph" w:customStyle="1" w:styleId="50DB357D153444B790775E26364E4734">
    <w:name w:val="50DB357D153444B790775E26364E473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E02669927E74FCE9D6D7D58D8DE9040">
    <w:name w:val="0E02669927E74FCE9D6D7D58D8DE9040"/>
  </w:style>
  <w:style w:type="paragraph" w:customStyle="1" w:styleId="50DB357D153444B790775E26364E4734">
    <w:name w:val="50DB357D153444B790775E26364E47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27AD6-5523-4A84-8E1F-EE80B1F1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CCD Template White Paper 2016 (Alt).dotx</Template>
  <TotalTime>0</TotalTime>
  <Pages>3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CREG Paper</vt:lpstr>
    </vt:vector>
  </TitlesOfParts>
  <Company>UIUC</Company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CREG Paper</dc:title>
  <dc:creator>Bajjalieh, Joseph W</dc:creator>
  <cp:lastModifiedBy>Bajjalieh, Joseph W</cp:lastModifiedBy>
  <cp:revision>1</cp:revision>
  <cp:lastPrinted>2016-03-17T20:41:00Z</cp:lastPrinted>
  <dcterms:created xsi:type="dcterms:W3CDTF">2016-10-12T19:58:00Z</dcterms:created>
  <dcterms:modified xsi:type="dcterms:W3CDTF">2016-10-12T19:58:00Z</dcterms:modified>
</cp:coreProperties>
</file>